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21" w:rsidRPr="00333DA4" w:rsidRDefault="00B90121" w:rsidP="00AB0ED2">
      <w:pPr>
        <w:pStyle w:val="Header"/>
        <w:ind w:left="-709"/>
        <w:jc w:val="right"/>
      </w:pPr>
      <w:r w:rsidRPr="00333DA4">
        <w:t>Załącznik do Formularza Zgłoszeniowego Przedsiębiorcy</w:t>
      </w:r>
    </w:p>
    <w:p w:rsidR="00B90121" w:rsidRDefault="00B90121" w:rsidP="00C52120">
      <w:pPr>
        <w:jc w:val="center"/>
        <w:rPr>
          <w:b/>
          <w:bCs/>
          <w:sz w:val="20"/>
          <w:szCs w:val="20"/>
        </w:rPr>
      </w:pPr>
    </w:p>
    <w:p w:rsidR="00B90121" w:rsidRPr="00AB0ED2" w:rsidRDefault="00B90121" w:rsidP="00C52120">
      <w:pPr>
        <w:jc w:val="center"/>
        <w:rPr>
          <w:b/>
          <w:bCs/>
          <w:szCs w:val="20"/>
        </w:rPr>
      </w:pPr>
      <w:r w:rsidRPr="00AB0ED2">
        <w:rPr>
          <w:b/>
          <w:bCs/>
          <w:szCs w:val="20"/>
        </w:rPr>
        <w:t>OŚWIADCZENIE O OTRZYMANEJ POMOCY DE MINIMIS</w:t>
      </w:r>
    </w:p>
    <w:p w:rsidR="00B90121" w:rsidRPr="001A0CFF" w:rsidRDefault="00B90121" w:rsidP="00C5212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 odniesieniu do bieżącego roku kalendarzowego i dwóch poprzednich lat kalendarzowych.</w:t>
      </w:r>
    </w:p>
    <w:p w:rsidR="00B90121" w:rsidRPr="00F6446B" w:rsidRDefault="00B90121" w:rsidP="00C52120">
      <w:pPr>
        <w:rPr>
          <w:sz w:val="20"/>
          <w:szCs w:val="20"/>
        </w:rPr>
      </w:pPr>
    </w:p>
    <w:p w:rsidR="00B90121" w:rsidRDefault="00B90121" w:rsidP="00C52120">
      <w:pPr>
        <w:spacing w:after="0" w:line="240" w:lineRule="auto"/>
        <w:rPr>
          <w:i/>
          <w:sz w:val="20"/>
          <w:szCs w:val="20"/>
        </w:rPr>
      </w:pPr>
    </w:p>
    <w:p w:rsidR="00B90121" w:rsidRPr="009D161D" w:rsidRDefault="00B90121" w:rsidP="00C52120">
      <w:pPr>
        <w:spacing w:after="0" w:line="240" w:lineRule="auto"/>
        <w:rPr>
          <w:i/>
          <w:sz w:val="20"/>
          <w:szCs w:val="20"/>
        </w:rPr>
      </w:pPr>
      <w:r w:rsidRPr="009D161D">
        <w:rPr>
          <w:i/>
          <w:sz w:val="20"/>
          <w:szCs w:val="20"/>
        </w:rPr>
        <w:t>Dane beneficjenta pomocy</w:t>
      </w:r>
    </w:p>
    <w:p w:rsidR="00B90121" w:rsidRDefault="00B90121" w:rsidP="00194020">
      <w:pPr>
        <w:spacing w:after="0" w:line="240" w:lineRule="auto"/>
        <w:rPr>
          <w:sz w:val="20"/>
          <w:szCs w:val="20"/>
        </w:rPr>
      </w:pPr>
      <w:bookmarkStart w:id="0" w:name="_GoBack"/>
      <w:bookmarkEnd w:id="0"/>
    </w:p>
    <w:p w:rsidR="00B90121" w:rsidRDefault="00B90121" w:rsidP="00194020">
      <w:pPr>
        <w:spacing w:after="0" w:line="240" w:lineRule="auto"/>
        <w:rPr>
          <w:sz w:val="20"/>
          <w:szCs w:val="20"/>
        </w:rPr>
      </w:pPr>
    </w:p>
    <w:p w:rsidR="00B90121" w:rsidRPr="009D161D" w:rsidRDefault="00B90121" w:rsidP="00194020">
      <w:pPr>
        <w:spacing w:after="0" w:line="240" w:lineRule="auto"/>
        <w:rPr>
          <w:i/>
          <w:sz w:val="20"/>
          <w:szCs w:val="20"/>
          <w:lang w:eastAsia="pl-PL"/>
        </w:rPr>
      </w:pPr>
      <w:r w:rsidRPr="009D161D">
        <w:rPr>
          <w:i/>
          <w:sz w:val="20"/>
          <w:szCs w:val="20"/>
        </w:rPr>
        <w:t>Adres beneficjenta pomocy</w:t>
      </w:r>
    </w:p>
    <w:p w:rsidR="00B90121" w:rsidRPr="00F6446B" w:rsidRDefault="00B90121" w:rsidP="00194020">
      <w:pPr>
        <w:spacing w:after="0" w:line="240" w:lineRule="auto"/>
        <w:rPr>
          <w:sz w:val="20"/>
          <w:szCs w:val="20"/>
          <w:lang w:eastAsia="pl-PL"/>
        </w:rPr>
      </w:pPr>
    </w:p>
    <w:p w:rsidR="00B90121" w:rsidRPr="00F6446B" w:rsidRDefault="00B90121" w:rsidP="00194020">
      <w:pPr>
        <w:spacing w:after="0" w:line="240" w:lineRule="auto"/>
        <w:rPr>
          <w:sz w:val="20"/>
          <w:szCs w:val="20"/>
          <w:lang w:eastAsia="pl-PL"/>
        </w:rPr>
      </w:pPr>
    </w:p>
    <w:p w:rsidR="00B90121" w:rsidRPr="001A0CFF" w:rsidRDefault="00B90121" w:rsidP="00C52120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Ja, niżej podpisany/a,  my niżej podpisani oświadczam/y*, że:</w:t>
      </w:r>
    </w:p>
    <w:p w:rsidR="00B90121" w:rsidRPr="001A0CFF" w:rsidRDefault="00B90121" w:rsidP="0019402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 podmiocie nie ciąży obowiązek zwrotu pomocy publicznej, wynikający z decyzji Komisji Europejskiej, uznającej pomoc za niezgodną z prawem lub ze wspólnym rynkiem (rynkiem wewnętrznym),</w:t>
      </w:r>
    </w:p>
    <w:p w:rsidR="00B90121" w:rsidRPr="001A0CFF" w:rsidRDefault="00B90121" w:rsidP="00194020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-2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X w ciągu bieżącego roku kalendarzowego oraz dwóch poprzedzających go lat kalendarzowych </w:t>
      </w:r>
      <w:r>
        <w:rPr>
          <w:sz w:val="20"/>
          <w:szCs w:val="20"/>
          <w:u w:val="single"/>
        </w:rPr>
        <w:t xml:space="preserve">nie </w:t>
      </w:r>
      <w:r w:rsidRPr="00333DA4">
        <w:rPr>
          <w:sz w:val="20"/>
          <w:szCs w:val="20"/>
          <w:u w:val="single"/>
        </w:rPr>
        <w:t>uzyskałem (am)/</w:t>
      </w:r>
      <w:r>
        <w:rPr>
          <w:sz w:val="20"/>
          <w:szCs w:val="20"/>
          <w:u w:val="single"/>
        </w:rPr>
        <w:t xml:space="preserve"> </w:t>
      </w:r>
      <w:r w:rsidRPr="001D028C">
        <w:rPr>
          <w:sz w:val="20"/>
          <w:szCs w:val="20"/>
          <w:u w:val="single"/>
        </w:rPr>
        <w:t>uzyskaliśmy</w:t>
      </w:r>
      <w:r w:rsidRPr="001D028C">
        <w:rPr>
          <w:sz w:val="20"/>
          <w:szCs w:val="20"/>
        </w:rPr>
        <w:t>* pomocy</w:t>
      </w:r>
      <w:r>
        <w:rPr>
          <w:sz w:val="20"/>
          <w:szCs w:val="20"/>
        </w:rPr>
        <w:t xml:space="preserve"> publicznej </w:t>
      </w:r>
      <w:r>
        <w:rPr>
          <w:i/>
          <w:iCs/>
          <w:sz w:val="20"/>
          <w:szCs w:val="20"/>
        </w:rPr>
        <w:t>de minimis,</w:t>
      </w:r>
    </w:p>
    <w:p w:rsidR="00B90121" w:rsidRPr="001A0CFF" w:rsidRDefault="00B90121" w:rsidP="00FA29D6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sym w:font="Wingdings 2" w:char="F0A3"/>
      </w:r>
      <w:r>
        <w:rPr>
          <w:sz w:val="20"/>
          <w:szCs w:val="20"/>
        </w:rPr>
        <w:t xml:space="preserve"> w ciągu bieżącego roku kalendarzowego oraz dwóch poprzedzających go lat kalendarzowych </w:t>
      </w:r>
      <w:r w:rsidRPr="00333DA4">
        <w:rPr>
          <w:sz w:val="20"/>
          <w:szCs w:val="20"/>
          <w:u w:val="single"/>
        </w:rPr>
        <w:t>uzyskałem (am)/</w:t>
      </w:r>
      <w:r>
        <w:rPr>
          <w:sz w:val="20"/>
          <w:szCs w:val="20"/>
          <w:u w:val="single"/>
        </w:rPr>
        <w:t xml:space="preserve"> uzyskaliśmy</w:t>
      </w:r>
      <w:r>
        <w:rPr>
          <w:sz w:val="20"/>
          <w:szCs w:val="20"/>
        </w:rPr>
        <w:t xml:space="preserve">* pomoc publiczną </w:t>
      </w:r>
      <w:r>
        <w:rPr>
          <w:i/>
          <w:iCs/>
          <w:sz w:val="20"/>
          <w:szCs w:val="20"/>
        </w:rPr>
        <w:t>de minimis</w:t>
      </w:r>
      <w:r>
        <w:rPr>
          <w:sz w:val="20"/>
          <w:szCs w:val="20"/>
        </w:rPr>
        <w:t xml:space="preserve"> w wysokości ……………………………… euro,</w:t>
      </w:r>
    </w:p>
    <w:p w:rsidR="00B90121" w:rsidRPr="001A0CFF" w:rsidRDefault="00B90121" w:rsidP="00170BCE">
      <w:pPr>
        <w:numPr>
          <w:ilvl w:val="0"/>
          <w:numId w:val="3"/>
        </w:numPr>
        <w:jc w:val="both"/>
        <w:rPr>
          <w:sz w:val="20"/>
          <w:szCs w:val="20"/>
        </w:rPr>
      </w:pPr>
      <w:r w:rsidRPr="00333DA4">
        <w:rPr>
          <w:sz w:val="20"/>
          <w:szCs w:val="20"/>
          <w:lang w:eastAsia="pl-PL"/>
        </w:rPr>
        <w:t>zostałem (am)/</w:t>
      </w:r>
      <w:r>
        <w:rPr>
          <w:sz w:val="20"/>
          <w:szCs w:val="20"/>
          <w:lang w:eastAsia="pl-PL"/>
        </w:rPr>
        <w:t>zostaliśmy</w:t>
      </w:r>
      <w:r>
        <w:rPr>
          <w:sz w:val="20"/>
          <w:szCs w:val="20"/>
        </w:rPr>
        <w:t>*</w:t>
      </w:r>
      <w:r>
        <w:rPr>
          <w:sz w:val="20"/>
          <w:szCs w:val="20"/>
          <w:lang w:eastAsia="pl-PL"/>
        </w:rPr>
        <w:t xml:space="preserve"> uprzedzony (a)/eni o odpowiedzialności karnej, wynikającej z art. 271 § 1 i art. 297 § 1 kodeksu karnego, dotyczącego poświadczania nieprawdy, co do okoliczności mającej znaczenie prawne oraz o istotnym znaczeniu dla uzyskania wsparcia finansowego,</w:t>
      </w:r>
    </w:p>
    <w:p w:rsidR="00B90121" w:rsidRPr="001A0CFF" w:rsidRDefault="00B90121" w:rsidP="00170BCE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zgadzam/y* się na weryfikację przez Operatora i uprawnione Instytucje prawdziwości złożonych oświadczeń za pomocą Systemu Harmonogramowania Rejestracji i Monitorowania Pomocy oraz Systemu Udostępniania Danych o Pomocy Publicznej. </w:t>
      </w:r>
    </w:p>
    <w:p w:rsidR="00B90121" w:rsidRPr="001A0CFF" w:rsidRDefault="00B90121" w:rsidP="00C52120">
      <w:pPr>
        <w:spacing w:after="0"/>
        <w:rPr>
          <w:sz w:val="20"/>
          <w:szCs w:val="20"/>
        </w:rPr>
      </w:pPr>
    </w:p>
    <w:p w:rsidR="00B90121" w:rsidRPr="001A0CFF" w:rsidRDefault="00B90121" w:rsidP="00C52120">
      <w:pPr>
        <w:spacing w:after="0"/>
        <w:rPr>
          <w:sz w:val="20"/>
          <w:szCs w:val="20"/>
        </w:rPr>
      </w:pPr>
    </w:p>
    <w:p w:rsidR="00B90121" w:rsidRPr="001A0CFF" w:rsidRDefault="00B90121" w:rsidP="00C52120">
      <w:pPr>
        <w:spacing w:after="0"/>
        <w:rPr>
          <w:sz w:val="20"/>
          <w:szCs w:val="20"/>
        </w:rPr>
      </w:pPr>
    </w:p>
    <w:p w:rsidR="00B90121" w:rsidRPr="001A0CFF" w:rsidRDefault="00B90121" w:rsidP="00C52120">
      <w:pPr>
        <w:spacing w:after="0"/>
        <w:rPr>
          <w:sz w:val="20"/>
          <w:szCs w:val="20"/>
        </w:rPr>
      </w:pPr>
    </w:p>
    <w:p w:rsidR="00B90121" w:rsidRPr="001A0CFF" w:rsidRDefault="00B90121" w:rsidP="00C52120">
      <w:pPr>
        <w:spacing w:after="0"/>
        <w:ind w:left="3540" w:firstLine="70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……………………………………………………………….</w:t>
      </w:r>
    </w:p>
    <w:p w:rsidR="00B90121" w:rsidRDefault="00B90121" w:rsidP="00F6446B">
      <w:pPr>
        <w:spacing w:after="0" w:line="240" w:lineRule="auto"/>
        <w:ind w:left="4860"/>
        <w:jc w:val="center"/>
        <w:rPr>
          <w:rFonts w:eastAsia="SimSun"/>
          <w:sz w:val="18"/>
          <w:szCs w:val="18"/>
        </w:rPr>
      </w:pPr>
      <w:r>
        <w:rPr>
          <w:sz w:val="18"/>
          <w:szCs w:val="18"/>
        </w:rPr>
        <w:t>Data i c</w:t>
      </w:r>
      <w:r w:rsidRPr="00F6446B">
        <w:rPr>
          <w:sz w:val="20"/>
          <w:szCs w:val="20"/>
          <w:lang w:eastAsia="pl-PL"/>
        </w:rPr>
        <w:t>zytelny</w:t>
      </w:r>
      <w:r>
        <w:rPr>
          <w:sz w:val="18"/>
          <w:szCs w:val="18"/>
        </w:rPr>
        <w:t xml:space="preserve"> p</w:t>
      </w:r>
      <w:r w:rsidRPr="00F6446B">
        <w:rPr>
          <w:sz w:val="20"/>
          <w:szCs w:val="20"/>
          <w:lang w:eastAsia="pl-PL"/>
        </w:rPr>
        <w:t>odpis osoby/osób upoważnionej/ych do reprezentacji Przedsiębiorcy</w:t>
      </w:r>
    </w:p>
    <w:p w:rsidR="00B90121" w:rsidRPr="001A0CFF" w:rsidRDefault="00B90121" w:rsidP="00C5212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AB0ED2">
        <w:rPr>
          <w:rFonts w:cs="Arial"/>
        </w:rPr>
        <w:t>niepotrzebn</w:t>
      </w:r>
      <w:r>
        <w:rPr>
          <w:rFonts w:cs="Arial"/>
        </w:rPr>
        <w:t>e</w:t>
      </w:r>
      <w:r w:rsidRPr="00AB0ED2">
        <w:rPr>
          <w:rFonts w:cs="Arial"/>
        </w:rPr>
        <w:t xml:space="preserve"> skreślić</w:t>
      </w:r>
    </w:p>
    <w:p w:rsidR="00B90121" w:rsidRPr="001A0CFF" w:rsidRDefault="00B90121" w:rsidP="0019402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Wszelkie informacje powinny być zgodnie z Zaświadczeniami o udzielonej pomocy </w:t>
      </w:r>
      <w:r>
        <w:rPr>
          <w:i/>
          <w:iCs/>
          <w:sz w:val="20"/>
          <w:szCs w:val="20"/>
        </w:rPr>
        <w:t>de minimis,</w:t>
      </w:r>
      <w:r>
        <w:rPr>
          <w:sz w:val="20"/>
          <w:szCs w:val="20"/>
        </w:rPr>
        <w:t xml:space="preserve"> jakie Beneficjent pomocy otrzymał od podmiotów udzielających mu pomocy </w:t>
      </w:r>
      <w:r w:rsidRPr="00AB0ED2">
        <w:rPr>
          <w:i/>
          <w:sz w:val="20"/>
          <w:szCs w:val="20"/>
        </w:rPr>
        <w:t>de minimis</w:t>
      </w:r>
      <w:r>
        <w:rPr>
          <w:sz w:val="20"/>
          <w:szCs w:val="20"/>
        </w:rPr>
        <w:t xml:space="preserve"> w okresie bieżącego roku kalendarzowego oraz dwóch poprzedzających go lat kalendarzowych. Informacje te powinny uwzględniać również jednorazowy odpis amortyzacyjny.</w:t>
      </w:r>
    </w:p>
    <w:sectPr w:rsidR="00B90121" w:rsidRPr="001A0CFF" w:rsidSect="00182001">
      <w:headerReference w:type="default" r:id="rId7"/>
      <w:footerReference w:type="default" r:id="rId8"/>
      <w:pgSz w:w="11906" w:h="16838"/>
      <w:pgMar w:top="851" w:right="1133" w:bottom="1702" w:left="993" w:header="284" w:footer="2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121" w:rsidRDefault="00B90121" w:rsidP="0009141C">
      <w:pPr>
        <w:spacing w:after="0" w:line="240" w:lineRule="auto"/>
      </w:pPr>
      <w:r>
        <w:separator/>
      </w:r>
    </w:p>
  </w:endnote>
  <w:endnote w:type="continuationSeparator" w:id="0">
    <w:p w:rsidR="00B90121" w:rsidRDefault="00B90121" w:rsidP="0009141C">
      <w:pPr>
        <w:spacing w:after="0" w:line="240" w:lineRule="auto"/>
      </w:pPr>
      <w:r>
        <w:continuationSeparator/>
      </w:r>
    </w:p>
  </w:endnote>
  <w:endnote w:type="continuationNotice" w:id="1">
    <w:p w:rsidR="00B90121" w:rsidRDefault="00B9012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121" w:rsidRPr="000A5E9D" w:rsidRDefault="00B90121" w:rsidP="00182001">
    <w:pPr>
      <w:pStyle w:val="Footer"/>
      <w:pBdr>
        <w:bottom w:val="single" w:sz="6" w:space="1" w:color="auto"/>
      </w:pBdr>
      <w:jc w:val="center"/>
      <w:rPr>
        <w:b/>
        <w:bCs/>
        <w:sz w:val="2"/>
        <w:szCs w:val="2"/>
        <w:lang w:val="en-US"/>
      </w:rPr>
    </w:pPr>
    <w:bookmarkStart w:id="1" w:name="_Hlk498421839"/>
    <w:bookmarkStart w:id="2" w:name="_Hlk498421840"/>
    <w:bookmarkStart w:id="3" w:name="_Hlk498423678"/>
    <w:bookmarkStart w:id="4" w:name="_Hlk498423679"/>
    <w:bookmarkStart w:id="5" w:name="_Hlk498423699"/>
    <w:bookmarkStart w:id="6" w:name="_Hlk498423700"/>
    <w:bookmarkStart w:id="7" w:name="_Hlk498423758"/>
    <w:bookmarkStart w:id="8" w:name="_Hlk498423759"/>
  </w:p>
  <w:p w:rsidR="00B90121" w:rsidRPr="00AF52E7" w:rsidRDefault="00B90121" w:rsidP="00182001">
    <w:pPr>
      <w:spacing w:after="0" w:line="240" w:lineRule="auto"/>
      <w:ind w:left="-142"/>
      <w:jc w:val="center"/>
      <w:rPr>
        <w:sz w:val="18"/>
        <w:szCs w:val="20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7" o:spid="_x0000_s2049" type="#_x0000_t75" alt="logo_OIP-H high" style="position:absolute;left:0;text-align:left;margin-left:297pt;margin-top:10.95pt;width:64.6pt;height:45.7pt;z-index:251658752;visibility:visible">
          <v:imagedata r:id="rId1" o:title="" grayscale="t"/>
        </v:shape>
      </w:pict>
    </w:r>
    <w:r w:rsidRPr="00AF52E7">
      <w:rPr>
        <w:sz w:val="18"/>
        <w:szCs w:val="20"/>
      </w:rPr>
      <w:t>Projekt „Dofinansowanie usług rozwojowych dla MŚP z terenów rewitalizowanych Subregionu Centralnego Województwa Śląskiego”</w:t>
    </w:r>
  </w:p>
  <w:p w:rsidR="00B90121" w:rsidRDefault="00B90121" w:rsidP="00182001">
    <w:pPr>
      <w:pStyle w:val="Footer"/>
      <w:ind w:left="6237"/>
      <w:rPr>
        <w:b/>
        <w:bCs/>
        <w:sz w:val="16"/>
        <w:szCs w:val="16"/>
        <w:lang w:val="en-US"/>
      </w:rPr>
    </w:pPr>
    <w:r>
      <w:rPr>
        <w:noProof/>
        <w:lang w:eastAsia="pl-PL"/>
      </w:rPr>
      <w:pict>
        <v:shape id="Obraz 38" o:spid="_x0000_s2050" type="#_x0000_t75" alt="logo_pion_kolor" style="position:absolute;left:0;text-align:left;margin-left:182pt;margin-top:6.65pt;width:55.3pt;height:43.45pt;z-index:251657728;visibility:visible">
          <v:imagedata r:id="rId2" o:title="" croptop="6520f" grayscale="t"/>
        </v:shape>
      </w:pict>
    </w:r>
    <w:r>
      <w:rPr>
        <w:noProof/>
        <w:lang w:eastAsia="pl-PL"/>
      </w:rPr>
      <w:pict>
        <v:shape id="Obraz 39" o:spid="_x0000_s2051" type="#_x0000_t75" alt="Logo GAPR_poziom" style="position:absolute;left:0;text-align:left;margin-left:4.65pt;margin-top:6.4pt;width:115.85pt;height:34.35pt;z-index:251656704;visibility:visible">
          <v:imagedata r:id="rId3" o:title="" grayscale="t"/>
        </v:shape>
      </w:pict>
    </w:r>
  </w:p>
  <w:p w:rsidR="00B90121" w:rsidRPr="00203A5C" w:rsidRDefault="00B90121" w:rsidP="00182001">
    <w:pPr>
      <w:pStyle w:val="Footer"/>
      <w:ind w:left="7230"/>
      <w:jc w:val="right"/>
      <w:rPr>
        <w:b/>
        <w:bCs/>
        <w:sz w:val="18"/>
        <w:szCs w:val="18"/>
        <w:lang w:val="en-US"/>
      </w:rPr>
    </w:pPr>
    <w:r w:rsidRPr="00203A5C">
      <w:rPr>
        <w:b/>
        <w:bCs/>
        <w:sz w:val="18"/>
        <w:szCs w:val="18"/>
        <w:lang w:val="en-US"/>
      </w:rPr>
      <w:t>INFOLINIA: 534 657 310</w:t>
    </w:r>
  </w:p>
  <w:p w:rsidR="00B90121" w:rsidRPr="00203A5C" w:rsidRDefault="00B90121" w:rsidP="00182001">
    <w:pPr>
      <w:pStyle w:val="Footer"/>
      <w:ind w:left="7230"/>
      <w:jc w:val="right"/>
      <w:rPr>
        <w:rStyle w:val="Hyperlink"/>
        <w:rFonts w:cs="Calibri"/>
        <w:sz w:val="18"/>
        <w:szCs w:val="18"/>
      </w:rPr>
    </w:pPr>
    <w:hyperlink r:id="rId4" w:history="1">
      <w:r w:rsidRPr="00203A5C">
        <w:rPr>
          <w:rStyle w:val="Hyperlink"/>
          <w:rFonts w:cs="Calibri"/>
          <w:sz w:val="18"/>
          <w:szCs w:val="18"/>
          <w:lang w:val="en-US"/>
        </w:rPr>
        <w:t>psf.zit@gapr.pl</w:t>
      </w:r>
    </w:hyperlink>
  </w:p>
  <w:p w:rsidR="00B90121" w:rsidRPr="00182001" w:rsidRDefault="00B90121" w:rsidP="00182001">
    <w:pPr>
      <w:pStyle w:val="Footer"/>
      <w:jc w:val="right"/>
      <w:rPr>
        <w:sz w:val="18"/>
        <w:szCs w:val="18"/>
      </w:rPr>
    </w:pPr>
    <w:r w:rsidRPr="00203A5C">
      <w:rPr>
        <w:sz w:val="18"/>
        <w:szCs w:val="18"/>
        <w:lang w:val="en-US"/>
      </w:rPr>
      <w:tab/>
    </w:r>
    <w:r w:rsidRPr="00203A5C">
      <w:rPr>
        <w:sz w:val="18"/>
        <w:szCs w:val="18"/>
        <w:lang w:val="en-US"/>
      </w:rPr>
      <w:tab/>
    </w:r>
    <w:r w:rsidRPr="00203A5C">
      <w:rPr>
        <w:sz w:val="18"/>
        <w:szCs w:val="18"/>
        <w:lang w:val="en-US"/>
      </w:rPr>
      <w:tab/>
      <w:t xml:space="preserve">    </w:t>
    </w:r>
    <w:r w:rsidRPr="00203A5C">
      <w:rPr>
        <w:sz w:val="18"/>
        <w:szCs w:val="18"/>
      </w:rPr>
      <w:fldChar w:fldCharType="begin"/>
    </w:r>
    <w:r w:rsidRPr="00203A5C">
      <w:rPr>
        <w:sz w:val="18"/>
        <w:szCs w:val="18"/>
      </w:rPr>
      <w:instrText>PAGE   \* MERGEFORMAT</w:instrText>
    </w:r>
    <w:r w:rsidRPr="00203A5C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203A5C">
      <w:rPr>
        <w:sz w:val="18"/>
        <w:szCs w:val="18"/>
      </w:rPr>
      <w:fldChar w:fldCharType="end"/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121" w:rsidRDefault="00B90121" w:rsidP="0009141C">
      <w:pPr>
        <w:spacing w:after="0" w:line="240" w:lineRule="auto"/>
      </w:pPr>
      <w:r>
        <w:separator/>
      </w:r>
    </w:p>
  </w:footnote>
  <w:footnote w:type="continuationSeparator" w:id="0">
    <w:p w:rsidR="00B90121" w:rsidRDefault="00B90121" w:rsidP="0009141C">
      <w:pPr>
        <w:spacing w:after="0" w:line="240" w:lineRule="auto"/>
      </w:pPr>
      <w:r>
        <w:continuationSeparator/>
      </w:r>
    </w:p>
  </w:footnote>
  <w:footnote w:type="continuationNotice" w:id="1">
    <w:p w:rsidR="00B90121" w:rsidRDefault="00B90121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121" w:rsidRDefault="00B90121" w:rsidP="00AB0ED2">
    <w:pPr>
      <w:pStyle w:val="Header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6" o:spid="_x0000_i1026" type="#_x0000_t75" alt="EFS achromatyczny poziom" style="width:424.2pt;height:63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7513BC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E733DD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F61DD7"/>
    <w:multiLevelType w:val="multilevel"/>
    <w:tmpl w:val="CD3AA276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cs="Times New Roman"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141C"/>
    <w:rsid w:val="00001194"/>
    <w:rsid w:val="0001778C"/>
    <w:rsid w:val="00021164"/>
    <w:rsid w:val="0003775B"/>
    <w:rsid w:val="0004778A"/>
    <w:rsid w:val="000501CB"/>
    <w:rsid w:val="0009141C"/>
    <w:rsid w:val="000949FC"/>
    <w:rsid w:val="000A43E0"/>
    <w:rsid w:val="000A5E9D"/>
    <w:rsid w:val="000D13B9"/>
    <w:rsid w:val="000D42FD"/>
    <w:rsid w:val="000F2033"/>
    <w:rsid w:val="00135AAF"/>
    <w:rsid w:val="001452B4"/>
    <w:rsid w:val="00161ADF"/>
    <w:rsid w:val="00170BCE"/>
    <w:rsid w:val="00182001"/>
    <w:rsid w:val="00183CAF"/>
    <w:rsid w:val="00194020"/>
    <w:rsid w:val="001A0CFF"/>
    <w:rsid w:val="001B0198"/>
    <w:rsid w:val="001B0BB7"/>
    <w:rsid w:val="001B4C36"/>
    <w:rsid w:val="001C69C0"/>
    <w:rsid w:val="001D028C"/>
    <w:rsid w:val="001D4E4A"/>
    <w:rsid w:val="001D6921"/>
    <w:rsid w:val="00203A5C"/>
    <w:rsid w:val="00211E8E"/>
    <w:rsid w:val="002268C8"/>
    <w:rsid w:val="0024520B"/>
    <w:rsid w:val="002461EC"/>
    <w:rsid w:val="00266CA0"/>
    <w:rsid w:val="00275FD6"/>
    <w:rsid w:val="002F3A4A"/>
    <w:rsid w:val="003006F8"/>
    <w:rsid w:val="00302DD0"/>
    <w:rsid w:val="00322369"/>
    <w:rsid w:val="00323916"/>
    <w:rsid w:val="00333DA4"/>
    <w:rsid w:val="00387E58"/>
    <w:rsid w:val="00390498"/>
    <w:rsid w:val="00390AB4"/>
    <w:rsid w:val="003A2A3A"/>
    <w:rsid w:val="003B3F66"/>
    <w:rsid w:val="003D7CE6"/>
    <w:rsid w:val="003E3130"/>
    <w:rsid w:val="0040723A"/>
    <w:rsid w:val="004135C0"/>
    <w:rsid w:val="00432DE1"/>
    <w:rsid w:val="00434AFA"/>
    <w:rsid w:val="004652EF"/>
    <w:rsid w:val="00472009"/>
    <w:rsid w:val="004B2F09"/>
    <w:rsid w:val="004B63A4"/>
    <w:rsid w:val="004C1FFA"/>
    <w:rsid w:val="004C36B6"/>
    <w:rsid w:val="004E6A10"/>
    <w:rsid w:val="004F727A"/>
    <w:rsid w:val="005074AF"/>
    <w:rsid w:val="0051604C"/>
    <w:rsid w:val="005466FE"/>
    <w:rsid w:val="005471B8"/>
    <w:rsid w:val="005614F4"/>
    <w:rsid w:val="005646C1"/>
    <w:rsid w:val="005708F1"/>
    <w:rsid w:val="00593233"/>
    <w:rsid w:val="005E0269"/>
    <w:rsid w:val="005E53B4"/>
    <w:rsid w:val="005E5510"/>
    <w:rsid w:val="00605205"/>
    <w:rsid w:val="006251B3"/>
    <w:rsid w:val="00627BDE"/>
    <w:rsid w:val="00646481"/>
    <w:rsid w:val="006600B0"/>
    <w:rsid w:val="00662162"/>
    <w:rsid w:val="00672239"/>
    <w:rsid w:val="00684A25"/>
    <w:rsid w:val="006878CB"/>
    <w:rsid w:val="00691655"/>
    <w:rsid w:val="006E0C08"/>
    <w:rsid w:val="00712E09"/>
    <w:rsid w:val="00726AC1"/>
    <w:rsid w:val="00727A5E"/>
    <w:rsid w:val="00743678"/>
    <w:rsid w:val="007803C7"/>
    <w:rsid w:val="007F60FE"/>
    <w:rsid w:val="00834FCE"/>
    <w:rsid w:val="0084260B"/>
    <w:rsid w:val="00842F5C"/>
    <w:rsid w:val="00857292"/>
    <w:rsid w:val="00867086"/>
    <w:rsid w:val="008A4625"/>
    <w:rsid w:val="008B7D1D"/>
    <w:rsid w:val="008C2E47"/>
    <w:rsid w:val="008E38C1"/>
    <w:rsid w:val="008F3181"/>
    <w:rsid w:val="009030C5"/>
    <w:rsid w:val="00905A00"/>
    <w:rsid w:val="009413FA"/>
    <w:rsid w:val="00946C27"/>
    <w:rsid w:val="00971085"/>
    <w:rsid w:val="009A78A3"/>
    <w:rsid w:val="009C7748"/>
    <w:rsid w:val="009D161D"/>
    <w:rsid w:val="009E02EE"/>
    <w:rsid w:val="009F7D1C"/>
    <w:rsid w:val="00A026AC"/>
    <w:rsid w:val="00A124F0"/>
    <w:rsid w:val="00A20642"/>
    <w:rsid w:val="00A254CD"/>
    <w:rsid w:val="00A41BD4"/>
    <w:rsid w:val="00A50AA8"/>
    <w:rsid w:val="00A62072"/>
    <w:rsid w:val="00A65ADD"/>
    <w:rsid w:val="00A7045D"/>
    <w:rsid w:val="00A70D74"/>
    <w:rsid w:val="00A97EC0"/>
    <w:rsid w:val="00AA52ED"/>
    <w:rsid w:val="00AB0ED2"/>
    <w:rsid w:val="00AB6ED1"/>
    <w:rsid w:val="00AF52E7"/>
    <w:rsid w:val="00B0740A"/>
    <w:rsid w:val="00B148B6"/>
    <w:rsid w:val="00B401E6"/>
    <w:rsid w:val="00B509DB"/>
    <w:rsid w:val="00B5497D"/>
    <w:rsid w:val="00B7376D"/>
    <w:rsid w:val="00B90121"/>
    <w:rsid w:val="00B9579D"/>
    <w:rsid w:val="00BB3032"/>
    <w:rsid w:val="00BB7C4C"/>
    <w:rsid w:val="00BE4EE8"/>
    <w:rsid w:val="00BE7BDB"/>
    <w:rsid w:val="00BE7E1F"/>
    <w:rsid w:val="00BF0754"/>
    <w:rsid w:val="00C00E89"/>
    <w:rsid w:val="00C446E3"/>
    <w:rsid w:val="00C510FF"/>
    <w:rsid w:val="00C52120"/>
    <w:rsid w:val="00C60E2B"/>
    <w:rsid w:val="00C731B8"/>
    <w:rsid w:val="00C814E8"/>
    <w:rsid w:val="00C87DB1"/>
    <w:rsid w:val="00CC7278"/>
    <w:rsid w:val="00CE1E37"/>
    <w:rsid w:val="00CF26BD"/>
    <w:rsid w:val="00D014C6"/>
    <w:rsid w:val="00D04144"/>
    <w:rsid w:val="00D20DE2"/>
    <w:rsid w:val="00D22FBE"/>
    <w:rsid w:val="00D509F1"/>
    <w:rsid w:val="00D51355"/>
    <w:rsid w:val="00D74541"/>
    <w:rsid w:val="00DA2316"/>
    <w:rsid w:val="00DC533D"/>
    <w:rsid w:val="00DD076C"/>
    <w:rsid w:val="00DD43B7"/>
    <w:rsid w:val="00DE5A0F"/>
    <w:rsid w:val="00E109F7"/>
    <w:rsid w:val="00E11EC5"/>
    <w:rsid w:val="00E12087"/>
    <w:rsid w:val="00E177E7"/>
    <w:rsid w:val="00E47703"/>
    <w:rsid w:val="00E7166C"/>
    <w:rsid w:val="00E82B5E"/>
    <w:rsid w:val="00E8795D"/>
    <w:rsid w:val="00E9024D"/>
    <w:rsid w:val="00E97FD0"/>
    <w:rsid w:val="00EA0A7B"/>
    <w:rsid w:val="00EA3BE1"/>
    <w:rsid w:val="00EA7C97"/>
    <w:rsid w:val="00ED1E8C"/>
    <w:rsid w:val="00ED5BE9"/>
    <w:rsid w:val="00ED60E0"/>
    <w:rsid w:val="00EF6BF3"/>
    <w:rsid w:val="00F1334C"/>
    <w:rsid w:val="00F2509C"/>
    <w:rsid w:val="00F36A59"/>
    <w:rsid w:val="00F46C45"/>
    <w:rsid w:val="00F47150"/>
    <w:rsid w:val="00F47156"/>
    <w:rsid w:val="00F62C6A"/>
    <w:rsid w:val="00F6446B"/>
    <w:rsid w:val="00F67E71"/>
    <w:rsid w:val="00F81250"/>
    <w:rsid w:val="00FA29D6"/>
    <w:rsid w:val="00FA746E"/>
    <w:rsid w:val="00FC3DED"/>
    <w:rsid w:val="00FE3B03"/>
    <w:rsid w:val="00FE4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index heading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A0F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FA2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A29D6"/>
    <w:rPr>
      <w:rFonts w:ascii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141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141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9141C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0"/>
      <w:szCs w:val="20"/>
    </w:rPr>
  </w:style>
  <w:style w:type="character" w:styleId="Hyperlink">
    <w:name w:val="Hyperlink"/>
    <w:basedOn w:val="DefaultParagraphFont"/>
    <w:uiPriority w:val="99"/>
    <w:rsid w:val="00AA52ED"/>
    <w:rPr>
      <w:rFonts w:cs="Times New Roman"/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EA7C97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rsid w:val="00EA7C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D5135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513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51355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513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51355"/>
    <w:rPr>
      <w:b/>
      <w:bCs/>
    </w:rPr>
  </w:style>
  <w:style w:type="paragraph" w:styleId="ListParagraph">
    <w:name w:val="List Paragraph"/>
    <w:basedOn w:val="Normal"/>
    <w:link w:val="ListParagraphChar"/>
    <w:uiPriority w:val="99"/>
    <w:qFormat/>
    <w:rsid w:val="00FA29D6"/>
    <w:pPr>
      <w:spacing w:after="160" w:line="259" w:lineRule="auto"/>
      <w:ind w:left="720"/>
    </w:pPr>
    <w:rPr>
      <w:rFonts w:cs="Times New Roman"/>
      <w:szCs w:val="20"/>
    </w:rPr>
  </w:style>
  <w:style w:type="character" w:customStyle="1" w:styleId="ListParagraphChar">
    <w:name w:val="List Paragraph Char"/>
    <w:link w:val="ListParagraph"/>
    <w:uiPriority w:val="99"/>
    <w:locked/>
    <w:rsid w:val="00FA29D6"/>
    <w:rPr>
      <w:sz w:val="22"/>
      <w:lang w:eastAsia="en-US"/>
    </w:rPr>
  </w:style>
  <w:style w:type="character" w:customStyle="1" w:styleId="StopkaZnak1">
    <w:name w:val="Stopka Znak1"/>
    <w:basedOn w:val="DefaultParagraphFont"/>
    <w:uiPriority w:val="99"/>
    <w:semiHidden/>
    <w:locked/>
    <w:rsid w:val="00AB0ED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59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sf.zit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</Pages>
  <Words>258</Words>
  <Characters>1552</Characters>
  <Application>Microsoft Office Outlook</Application>
  <DocSecurity>0</DocSecurity>
  <Lines>0</Lines>
  <Paragraphs>0</Paragraphs>
  <ScaleCrop>false</ScaleCrop>
  <Company>LENOVO CUSTOMER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OTRZYMANEJ POMOCY DE MINIMIS</dc:title>
  <dc:subject/>
  <dc:creator>LENOVO USER</dc:creator>
  <cp:keywords/>
  <dc:description/>
  <cp:lastModifiedBy>Renata Ratajczak</cp:lastModifiedBy>
  <cp:revision>15</cp:revision>
  <cp:lastPrinted>2017-08-11T05:54:00Z</cp:lastPrinted>
  <dcterms:created xsi:type="dcterms:W3CDTF">2017-08-04T06:17:00Z</dcterms:created>
  <dcterms:modified xsi:type="dcterms:W3CDTF">2019-03-11T13:46:00Z</dcterms:modified>
</cp:coreProperties>
</file>